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59584C99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041B6515" w14:textId="4B84CFB6" w:rsidR="001B2ABD" w:rsidRDefault="00847856" w:rsidP="001B2ABD">
            <w:pPr>
              <w:tabs>
                <w:tab w:val="left" w:pos="990"/>
              </w:tabs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w:drawing>
                <wp:inline distT="0" distB="0" distL="0" distR="0" wp14:anchorId="4121526F" wp14:editId="44A1A82D">
                  <wp:extent cx="2369711" cy="1775783"/>
                  <wp:effectExtent l="0" t="0" r="5715" b="2540"/>
                  <wp:docPr id="507461296" name="Picture 1" descr="A person in a red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461296" name="Picture 1" descr="A person in a red shi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026" cy="178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2A018696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1794E590" w14:textId="39004A7E" w:rsidR="001B2ABD" w:rsidRPr="00147D67" w:rsidRDefault="00147D67" w:rsidP="001B2ABD">
            <w:pPr>
              <w:pStyle w:val="Title"/>
              <w:rPr>
                <w:sz w:val="72"/>
                <w:szCs w:val="72"/>
              </w:rPr>
            </w:pPr>
            <w:r w:rsidRPr="00147D67">
              <w:rPr>
                <w:sz w:val="72"/>
                <w:szCs w:val="72"/>
              </w:rPr>
              <w:t>Jansen Wilson</w:t>
            </w:r>
          </w:p>
          <w:p w14:paraId="46377A36" w14:textId="4697B114" w:rsidR="001B2ABD" w:rsidRDefault="001B2ABD" w:rsidP="001B2ABD">
            <w:pPr>
              <w:pStyle w:val="Subtitle"/>
            </w:pPr>
          </w:p>
        </w:tc>
      </w:tr>
      <w:tr w:rsidR="001B2ABD" w14:paraId="6FB0AF4B" w14:textId="77777777" w:rsidTr="001B2ABD">
        <w:tc>
          <w:tcPr>
            <w:tcW w:w="3600" w:type="dxa"/>
          </w:tcPr>
          <w:p w14:paraId="74DE36E7" w14:textId="77777777" w:rsidR="00036450" w:rsidRDefault="00036450" w:rsidP="00036450"/>
          <w:sdt>
            <w:sdtPr>
              <w:id w:val="-1954003311"/>
              <w:placeholder>
                <w:docPart w:val="323395EAB2BECC4D9BC6EF6EC6E9621F"/>
              </w:placeholder>
              <w:temporary/>
              <w:showingPlcHdr/>
              <w15:appearance w15:val="hidden"/>
            </w:sdtPr>
            <w:sdtContent>
              <w:p w14:paraId="0BED4185" w14:textId="77777777" w:rsidR="00036450" w:rsidRPr="00CB0055" w:rsidRDefault="00CB0055" w:rsidP="00CB0055">
                <w:pPr>
                  <w:pStyle w:val="Heading3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18B7BFCF6460C9498BA439757A50AEA8"/>
              </w:placeholder>
              <w:temporary/>
              <w:showingPlcHdr/>
              <w15:appearance w15:val="hidden"/>
            </w:sdtPr>
            <w:sdtContent>
              <w:p w14:paraId="27F739B3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26D4C36" w14:textId="614B0F0F" w:rsidR="004D3011" w:rsidRDefault="00147D67" w:rsidP="004D3011">
            <w:r>
              <w:t>(270)401-5118</w:t>
            </w:r>
          </w:p>
          <w:p w14:paraId="794759D7" w14:textId="77777777" w:rsidR="00147D67" w:rsidRDefault="00147D67" w:rsidP="004D3011"/>
          <w:p w14:paraId="2F766016" w14:textId="0D2DBA57" w:rsidR="00147D67" w:rsidRDefault="00147D67" w:rsidP="004D3011">
            <w:r>
              <w:t>EMAIL:</w:t>
            </w:r>
          </w:p>
          <w:p w14:paraId="461198B2" w14:textId="26693D64" w:rsidR="004D3011" w:rsidRDefault="00147D67" w:rsidP="004D3011">
            <w:hyperlink r:id="rId8" w:history="1">
              <w:r w:rsidRPr="00E3591C">
                <w:rPr>
                  <w:rStyle w:val="Hyperlink"/>
                </w:rPr>
                <w:t>19wilsja@gmail.com</w:t>
              </w:r>
            </w:hyperlink>
          </w:p>
          <w:p w14:paraId="0DD3DA13" w14:textId="77777777" w:rsidR="00147D67" w:rsidRDefault="00147D67" w:rsidP="004D3011"/>
          <w:p w14:paraId="70340D9B" w14:textId="2D2A296C" w:rsidR="00147D67" w:rsidRDefault="00147D67" w:rsidP="004D3011">
            <w:r>
              <w:t>Agent:</w:t>
            </w:r>
          </w:p>
          <w:p w14:paraId="6E79E14B" w14:textId="54E4326D" w:rsidR="00147D67" w:rsidRDefault="00147D67" w:rsidP="004D3011">
            <w:r>
              <w:t xml:space="preserve">Cody </w:t>
            </w:r>
            <w:proofErr w:type="spellStart"/>
            <w:r>
              <w:t>Laurendi</w:t>
            </w:r>
            <w:proofErr w:type="spellEnd"/>
          </w:p>
          <w:p w14:paraId="46FA556C" w14:textId="77777777" w:rsidR="00147D67" w:rsidRDefault="00147D67" w:rsidP="004D3011"/>
          <w:p w14:paraId="66EB0224" w14:textId="1C57A806" w:rsidR="00147D67" w:rsidRDefault="00147D67" w:rsidP="004D3011">
            <w:r>
              <w:t>PHONE:</w:t>
            </w:r>
          </w:p>
          <w:p w14:paraId="3FC3DCA6" w14:textId="0A69BBD7" w:rsidR="00147D67" w:rsidRDefault="00147D67" w:rsidP="004D3011">
            <w:r>
              <w:t>(321)302-2273</w:t>
            </w:r>
          </w:p>
          <w:p w14:paraId="3B595FE7" w14:textId="77777777" w:rsidR="00147D67" w:rsidRDefault="00147D67" w:rsidP="004D3011"/>
          <w:p w14:paraId="28076210" w14:textId="414E7F85" w:rsidR="00147D67" w:rsidRDefault="00147D67" w:rsidP="004D3011">
            <w:r>
              <w:t>EMAIL:</w:t>
            </w:r>
          </w:p>
          <w:p w14:paraId="512C96E4" w14:textId="777C8C5D" w:rsidR="00147D67" w:rsidRDefault="00147D67" w:rsidP="004D3011">
            <w:hyperlink r:id="rId9" w:history="1">
              <w:r w:rsidRPr="00E3591C">
                <w:rPr>
                  <w:rStyle w:val="Hyperlink"/>
                </w:rPr>
                <w:t>Claurendifcm@gmail.com</w:t>
              </w:r>
            </w:hyperlink>
            <w:r>
              <w:t xml:space="preserve"> </w:t>
            </w:r>
          </w:p>
          <w:p w14:paraId="149CD2D5" w14:textId="77777777" w:rsidR="00E914C8" w:rsidRDefault="00E914C8" w:rsidP="004D3011"/>
          <w:p w14:paraId="58FFBC91" w14:textId="65ADF749" w:rsidR="00E914C8" w:rsidRDefault="00E914C8" w:rsidP="00E914C8">
            <w:pPr>
              <w:pStyle w:val="Heading3"/>
            </w:pPr>
            <w:r>
              <w:t>Highlight Video:</w:t>
            </w:r>
          </w:p>
          <w:p w14:paraId="0C36635C" w14:textId="1FB44654" w:rsidR="00E914C8" w:rsidRPr="00E914C8" w:rsidRDefault="00E914C8" w:rsidP="00E914C8">
            <w:hyperlink r:id="rId10" w:history="1">
              <w:r w:rsidRPr="00E3591C">
                <w:rPr>
                  <w:rStyle w:val="Hyperlink"/>
                </w:rPr>
                <w:t>https:/</w:t>
              </w:r>
              <w:r w:rsidRPr="00E3591C">
                <w:rPr>
                  <w:rStyle w:val="Hyperlink"/>
                </w:rPr>
                <w:t>/</w:t>
              </w:r>
              <w:r w:rsidRPr="00E3591C">
                <w:rPr>
                  <w:rStyle w:val="Hyperlink"/>
                </w:rPr>
                <w:t>www.youtube.com/watch?v=jCmLa_o-9Ks</w:t>
              </w:r>
            </w:hyperlink>
            <w:r>
              <w:t xml:space="preserve"> </w:t>
            </w:r>
          </w:p>
          <w:p w14:paraId="4199C1D9" w14:textId="77777777" w:rsidR="00E914C8" w:rsidRDefault="00E914C8" w:rsidP="004D3011"/>
          <w:p w14:paraId="5300C71C" w14:textId="5B6886DD" w:rsidR="00E914C8" w:rsidRDefault="00E914C8" w:rsidP="00E914C8">
            <w:pPr>
              <w:pStyle w:val="Heading3"/>
            </w:pPr>
            <w:r>
              <w:t>Awards:</w:t>
            </w:r>
          </w:p>
          <w:p w14:paraId="64261605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USYS National Semi-Finalist (Captain) </w:t>
            </w:r>
          </w:p>
          <w:p w14:paraId="46625DDC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Kentucky Gatorade Player of the Year </w:t>
            </w:r>
          </w:p>
          <w:p w14:paraId="0E8AA790" w14:textId="784B0943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Kentucky Youth Soccer POY </w:t>
            </w:r>
          </w:p>
          <w:p w14:paraId="26807524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2021 CUSA Tournament Champion </w:t>
            </w:r>
          </w:p>
          <w:p w14:paraId="024FCB67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proofErr w:type="gramStart"/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>Back to Back</w:t>
            </w:r>
            <w:proofErr w:type="gramEnd"/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 round of 16 NCAA Tournament </w:t>
            </w:r>
          </w:p>
          <w:p w14:paraId="4CD12435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2022 MVC 2nd Team </w:t>
            </w:r>
          </w:p>
          <w:p w14:paraId="1A3BFC65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2023 MVC 2nd Team </w:t>
            </w:r>
          </w:p>
          <w:p w14:paraId="7431827C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>2023 MVC All-Tournament Team</w:t>
            </w:r>
          </w:p>
          <w:p w14:paraId="6B361F9E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Top Drawer soccer Team of the Week </w:t>
            </w:r>
          </w:p>
          <w:p w14:paraId="27CBEC37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College Soccer News National Team of the Week </w:t>
            </w:r>
          </w:p>
          <w:p w14:paraId="71282D06" w14:textId="77777777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 xml:space="preserve">MVC offensive player of the week </w:t>
            </w:r>
          </w:p>
          <w:p w14:paraId="3AE10547" w14:textId="5531C38F" w:rsidR="00E914C8" w:rsidRPr="00847856" w:rsidRDefault="00E914C8" w:rsidP="00E914C8">
            <w:pPr>
              <w:pStyle w:val="ListParagraph"/>
              <w:numPr>
                <w:ilvl w:val="0"/>
                <w:numId w:val="1"/>
              </w:numPr>
              <w:rPr>
                <w:color w:val="000000" w:themeColor="text1"/>
                <w:sz w:val="16"/>
                <w:szCs w:val="16"/>
              </w:rPr>
            </w:pPr>
            <w:r w:rsidRPr="00847856">
              <w:rPr>
                <w:rFonts w:ascii="Helvetica Neue" w:hAnsi="Helvetica Neue"/>
                <w:color w:val="000000" w:themeColor="text1"/>
                <w:sz w:val="16"/>
                <w:szCs w:val="16"/>
                <w:shd w:val="clear" w:color="auto" w:fill="FFFFFF"/>
              </w:rPr>
              <w:t>2023 season: 6G, 5A Total of 2 years at Belmont: 6G, 12A</w:t>
            </w:r>
          </w:p>
          <w:p w14:paraId="3E1B9D1A" w14:textId="77777777" w:rsidR="00E914C8" w:rsidRDefault="00E914C8" w:rsidP="004D3011"/>
          <w:p w14:paraId="54756446" w14:textId="77777777" w:rsidR="00E914C8" w:rsidRPr="004D3011" w:rsidRDefault="00E914C8" w:rsidP="004D3011"/>
          <w:p w14:paraId="2410C8BB" w14:textId="056DE61E" w:rsidR="004D3011" w:rsidRPr="004D3011" w:rsidRDefault="004D3011" w:rsidP="004D3011"/>
        </w:tc>
        <w:tc>
          <w:tcPr>
            <w:tcW w:w="720" w:type="dxa"/>
          </w:tcPr>
          <w:p w14:paraId="32F169E1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72779C33" w14:textId="7B0301CB" w:rsidR="001B2ABD" w:rsidRDefault="00147D67" w:rsidP="00036450">
            <w:pPr>
              <w:pStyle w:val="Heading2"/>
            </w:pPr>
            <w:r>
              <w:t>Information:</w:t>
            </w:r>
          </w:p>
          <w:p w14:paraId="71B04AF5" w14:textId="14323913" w:rsidR="00036450" w:rsidRDefault="00147D67" w:rsidP="00B359E4">
            <w:pPr>
              <w:pStyle w:val="Heading4"/>
              <w:rPr>
                <w:b w:val="0"/>
                <w:bCs/>
              </w:rPr>
            </w:pPr>
            <w:r>
              <w:t xml:space="preserve">DOB: </w:t>
            </w:r>
            <w:r>
              <w:rPr>
                <w:b w:val="0"/>
                <w:bCs/>
              </w:rPr>
              <w:t>06/14/2001 (22 Years Old)</w:t>
            </w:r>
          </w:p>
          <w:p w14:paraId="34A85C70" w14:textId="6AFC524E" w:rsidR="00147D67" w:rsidRDefault="00147D67" w:rsidP="00147D67">
            <w:r>
              <w:rPr>
                <w:b/>
                <w:bCs/>
              </w:rPr>
              <w:t xml:space="preserve">Position: </w:t>
            </w:r>
            <w:r>
              <w:t>Left Wing/ Attacking Midfielder/ Right Wing</w:t>
            </w:r>
          </w:p>
          <w:p w14:paraId="131F3A79" w14:textId="1B0AE531" w:rsidR="00147D67" w:rsidRDefault="00147D67" w:rsidP="00147D67">
            <w:r>
              <w:rPr>
                <w:b/>
                <w:bCs/>
              </w:rPr>
              <w:t xml:space="preserve">Height/Weight: </w:t>
            </w:r>
            <w:r>
              <w:t>5’11 / 155lbs</w:t>
            </w:r>
          </w:p>
          <w:p w14:paraId="0C8382C3" w14:textId="3A2781A6" w:rsidR="00147D67" w:rsidRPr="00147D67" w:rsidRDefault="00147D67" w:rsidP="00147D67">
            <w:r>
              <w:rPr>
                <w:b/>
                <w:bCs/>
              </w:rPr>
              <w:t xml:space="preserve">Nationality: </w:t>
            </w:r>
            <w:r>
              <w:t>American</w:t>
            </w:r>
          </w:p>
          <w:p w14:paraId="06884C2F" w14:textId="4209CF95" w:rsidR="00036450" w:rsidRDefault="00147D67" w:rsidP="00036450">
            <w:pPr>
              <w:pStyle w:val="Heading2"/>
            </w:pPr>
            <w:r>
              <w:t>Playing Experience:</w:t>
            </w:r>
          </w:p>
          <w:p w14:paraId="65669851" w14:textId="77777777" w:rsidR="00147D67" w:rsidRDefault="00147D67" w:rsidP="00147D67">
            <w:pPr>
              <w:pStyle w:val="Heading4"/>
            </w:pPr>
            <w:proofErr w:type="spellStart"/>
            <w:r>
              <w:t>Javanon</w:t>
            </w:r>
            <w:proofErr w:type="spellEnd"/>
            <w:r>
              <w:t xml:space="preserve"> FC </w:t>
            </w:r>
          </w:p>
          <w:p w14:paraId="528AFCF3" w14:textId="47DAF086" w:rsidR="00036450" w:rsidRDefault="00147D67" w:rsidP="00147D67">
            <w:pPr>
              <w:pStyle w:val="Heading4"/>
              <w:rPr>
                <w:b w:val="0"/>
                <w:bCs/>
              </w:rPr>
            </w:pPr>
            <w:r w:rsidRPr="00147D67">
              <w:rPr>
                <w:b w:val="0"/>
                <w:bCs/>
              </w:rPr>
              <w:t xml:space="preserve">2006 </w:t>
            </w:r>
            <w:r>
              <w:rPr>
                <w:b w:val="0"/>
                <w:bCs/>
              </w:rPr>
              <w:t>–</w:t>
            </w:r>
            <w:r w:rsidRPr="00147D67">
              <w:rPr>
                <w:b w:val="0"/>
                <w:bCs/>
              </w:rPr>
              <w:t xml:space="preserve"> 2018</w:t>
            </w:r>
          </w:p>
          <w:p w14:paraId="771713B1" w14:textId="77777777" w:rsidR="00147D67" w:rsidRPr="00147D67" w:rsidRDefault="00147D67" w:rsidP="00147D67"/>
          <w:p w14:paraId="3B0CE2A4" w14:textId="4C93AFD2" w:rsidR="004D3011" w:rsidRDefault="00147D67" w:rsidP="00036450">
            <w:r>
              <w:t>Reference:</w:t>
            </w:r>
          </w:p>
          <w:p w14:paraId="74EC83BB" w14:textId="70AD0884" w:rsidR="00147D67" w:rsidRDefault="00147D67" w:rsidP="00036450">
            <w:r>
              <w:t xml:space="preserve">Tim </w:t>
            </w:r>
            <w:proofErr w:type="spellStart"/>
            <w:r>
              <w:t>Chastonay</w:t>
            </w:r>
            <w:proofErr w:type="spellEnd"/>
          </w:p>
          <w:p w14:paraId="7FB71F92" w14:textId="637A116D" w:rsidR="00147D67" w:rsidRDefault="00147D67" w:rsidP="00036450">
            <w:r>
              <w:t>Phone: (502)930-3963</w:t>
            </w:r>
          </w:p>
          <w:p w14:paraId="6BD5B2F4" w14:textId="23CA59E4" w:rsidR="00147D67" w:rsidRDefault="00147D67" w:rsidP="00036450">
            <w:r>
              <w:t xml:space="preserve">Email: </w:t>
            </w:r>
            <w:hyperlink r:id="rId11" w:history="1">
              <w:r w:rsidR="00E914C8" w:rsidRPr="00E3591C">
                <w:rPr>
                  <w:rStyle w:val="Hyperlink"/>
                </w:rPr>
                <w:t>tchastonay@bellarmine.edu</w:t>
              </w:r>
            </w:hyperlink>
            <w:r w:rsidR="00E914C8">
              <w:t xml:space="preserve"> </w:t>
            </w:r>
          </w:p>
          <w:p w14:paraId="6A607AE6" w14:textId="77777777" w:rsidR="00147D67" w:rsidRDefault="00147D67" w:rsidP="00036450"/>
          <w:p w14:paraId="022BB8F2" w14:textId="087CACAC" w:rsidR="004D3011" w:rsidRDefault="00147D67" w:rsidP="00147D67">
            <w:pPr>
              <w:pStyle w:val="Heading4"/>
            </w:pPr>
            <w:r>
              <w:t>Columbus Crew SC</w:t>
            </w:r>
          </w:p>
          <w:p w14:paraId="362ED97B" w14:textId="5CE9F4CC" w:rsidR="00147D67" w:rsidRDefault="00147D67" w:rsidP="00147D67">
            <w:r>
              <w:t>2018 – 2019</w:t>
            </w:r>
          </w:p>
          <w:p w14:paraId="0E70808C" w14:textId="77777777" w:rsidR="00147D67" w:rsidRDefault="00147D67" w:rsidP="00147D67"/>
          <w:p w14:paraId="6B23BEA9" w14:textId="3D0CDC4D" w:rsidR="00A84B03" w:rsidRDefault="00A84B03" w:rsidP="00147D67">
            <w:r>
              <w:t>Reference:</w:t>
            </w:r>
          </w:p>
          <w:p w14:paraId="283CE5F4" w14:textId="1711B33A" w:rsidR="00147D67" w:rsidRDefault="00147D67" w:rsidP="00147D67">
            <w:r>
              <w:t>Kelvin Jones</w:t>
            </w:r>
          </w:p>
          <w:p w14:paraId="21FCBEB9" w14:textId="6AB898D1" w:rsidR="00A84B03" w:rsidRDefault="00A84B03" w:rsidP="00147D67">
            <w:r>
              <w:t>Phone: (757)345-1569</w:t>
            </w:r>
          </w:p>
          <w:p w14:paraId="2D465834" w14:textId="7CB86707" w:rsidR="00A84B03" w:rsidRPr="00147D67" w:rsidRDefault="00A84B03" w:rsidP="00147D67">
            <w:r>
              <w:t xml:space="preserve">Email: </w:t>
            </w:r>
            <w:hyperlink r:id="rId12" w:history="1">
              <w:r w:rsidR="00E914C8" w:rsidRPr="00E3591C">
                <w:rPr>
                  <w:rStyle w:val="Hyperlink"/>
                </w:rPr>
                <w:t>KJones@columbuscrewsc.com</w:t>
              </w:r>
            </w:hyperlink>
            <w:r w:rsidR="00E914C8">
              <w:t xml:space="preserve"> </w:t>
            </w:r>
          </w:p>
          <w:p w14:paraId="1E6FCFB6" w14:textId="372A3431" w:rsidR="004D3011" w:rsidRDefault="004D3011" w:rsidP="00B359E4">
            <w:pPr>
              <w:pStyle w:val="Heading4"/>
              <w:rPr>
                <w:bCs/>
              </w:rPr>
            </w:pPr>
          </w:p>
          <w:p w14:paraId="42802B65" w14:textId="1B6E0037" w:rsidR="004D3011" w:rsidRDefault="00147D67" w:rsidP="00147D67">
            <w:pPr>
              <w:rPr>
                <w:b/>
                <w:bCs/>
              </w:rPr>
            </w:pPr>
            <w:r w:rsidRPr="00147D67">
              <w:rPr>
                <w:b/>
                <w:bCs/>
              </w:rPr>
              <w:t>University of Kentucky</w:t>
            </w:r>
          </w:p>
          <w:p w14:paraId="50505F79" w14:textId="6CED63AB" w:rsidR="00147D67" w:rsidRDefault="00147D67" w:rsidP="00147D67">
            <w:r>
              <w:t xml:space="preserve">2019 </w:t>
            </w:r>
            <w:r w:rsidR="00E914C8">
              <w:t>–</w:t>
            </w:r>
            <w:r>
              <w:t xml:space="preserve"> 2022</w:t>
            </w:r>
          </w:p>
          <w:p w14:paraId="7C7A63B7" w14:textId="77777777" w:rsidR="00E914C8" w:rsidRDefault="00E914C8" w:rsidP="00147D67"/>
          <w:p w14:paraId="549853BB" w14:textId="0903B9FF" w:rsidR="00E914C8" w:rsidRDefault="00E914C8" w:rsidP="00147D67">
            <w:r>
              <w:t>Reference:</w:t>
            </w:r>
          </w:p>
          <w:p w14:paraId="6851503C" w14:textId="0FA47918" w:rsidR="00E914C8" w:rsidRDefault="00E914C8" w:rsidP="00147D67">
            <w:r>
              <w:t xml:space="preserve">Chase </w:t>
            </w:r>
            <w:proofErr w:type="spellStart"/>
            <w:r>
              <w:t>Wileman</w:t>
            </w:r>
            <w:proofErr w:type="spellEnd"/>
          </w:p>
          <w:p w14:paraId="5735F30B" w14:textId="26BBEE87" w:rsidR="00E914C8" w:rsidRDefault="00E914C8" w:rsidP="00147D67">
            <w:r>
              <w:t>Phone: (214)605-3239</w:t>
            </w:r>
          </w:p>
          <w:p w14:paraId="48118345" w14:textId="4AA9E293" w:rsidR="00E914C8" w:rsidRPr="00147D67" w:rsidRDefault="00E914C8" w:rsidP="00147D67">
            <w:r>
              <w:t xml:space="preserve">Email: </w:t>
            </w:r>
            <w:hyperlink r:id="rId13" w:history="1">
              <w:r w:rsidRPr="00E3591C">
                <w:rPr>
                  <w:rStyle w:val="Hyperlink"/>
                </w:rPr>
                <w:t>msoccer@brown.edu</w:t>
              </w:r>
            </w:hyperlink>
            <w:r>
              <w:t xml:space="preserve"> </w:t>
            </w:r>
          </w:p>
          <w:p w14:paraId="76E850B8" w14:textId="77777777" w:rsidR="00147D67" w:rsidRDefault="00147D67" w:rsidP="004D3011"/>
          <w:p w14:paraId="0AD33A9D" w14:textId="10319DE0" w:rsidR="00147D67" w:rsidRDefault="00147D67" w:rsidP="004D3011">
            <w:pPr>
              <w:rPr>
                <w:b/>
                <w:bCs/>
              </w:rPr>
            </w:pPr>
            <w:r>
              <w:rPr>
                <w:b/>
                <w:bCs/>
              </w:rPr>
              <w:t>Belmont University</w:t>
            </w:r>
          </w:p>
          <w:p w14:paraId="55BA814E" w14:textId="3DE38CD4" w:rsidR="00147D67" w:rsidRDefault="00147D67" w:rsidP="004D3011">
            <w:r>
              <w:t xml:space="preserve">2022 </w:t>
            </w:r>
            <w:r w:rsidR="00E914C8">
              <w:t>–</w:t>
            </w:r>
            <w:r>
              <w:t xml:space="preserve"> 2023</w:t>
            </w:r>
          </w:p>
          <w:p w14:paraId="7828CD9A" w14:textId="77777777" w:rsidR="00E914C8" w:rsidRDefault="00E914C8" w:rsidP="004D3011"/>
          <w:p w14:paraId="2C478798" w14:textId="5C5FA157" w:rsidR="00E914C8" w:rsidRDefault="00E914C8" w:rsidP="004D3011">
            <w:r>
              <w:t>Reference:</w:t>
            </w:r>
          </w:p>
          <w:p w14:paraId="0E967FA5" w14:textId="43B021D1" w:rsidR="00E914C8" w:rsidRDefault="00E914C8" w:rsidP="004D3011">
            <w:r>
              <w:t>David Costa</w:t>
            </w:r>
          </w:p>
          <w:p w14:paraId="544D43BD" w14:textId="2D188690" w:rsidR="00E914C8" w:rsidRDefault="00E914C8" w:rsidP="004D3011">
            <w:r>
              <w:t>Phone: (615)460-6134</w:t>
            </w:r>
          </w:p>
          <w:p w14:paraId="0A0060AD" w14:textId="2889C65C" w:rsidR="00E914C8" w:rsidRPr="00147D67" w:rsidRDefault="00E914C8" w:rsidP="004D3011">
            <w:r>
              <w:t xml:space="preserve">Email: </w:t>
            </w:r>
            <w:hyperlink r:id="rId14" w:history="1">
              <w:r w:rsidRPr="00E3591C">
                <w:rPr>
                  <w:rStyle w:val="Hyperlink"/>
                </w:rPr>
                <w:t>David.costa@belmont.edu</w:t>
              </w:r>
            </w:hyperlink>
            <w:r>
              <w:t xml:space="preserve"> </w:t>
            </w:r>
          </w:p>
          <w:p w14:paraId="066529F9" w14:textId="77777777" w:rsidR="004D3011" w:rsidRDefault="004D3011" w:rsidP="00036450"/>
          <w:p w14:paraId="7207D752" w14:textId="40389B7D" w:rsidR="00036450" w:rsidRDefault="00036450" w:rsidP="00036450">
            <w:pPr>
              <w:pStyle w:val="Heading2"/>
            </w:pPr>
          </w:p>
          <w:p w14:paraId="31DC68E4" w14:textId="77777777" w:rsidR="00036450" w:rsidRPr="004D3011" w:rsidRDefault="00112054" w:rsidP="004D3011">
            <w:pPr>
              <w:rPr>
                <w:color w:val="FFFFFF" w:themeColor="background1"/>
              </w:rPr>
            </w:pPr>
            <w:r w:rsidRPr="00B90CEF">
              <w:rPr>
                <w:noProof/>
                <w:color w:val="000000" w:themeColor="text1"/>
              </w:rPr>
              <w:drawing>
                <wp:inline distT="0" distB="0" distL="0" distR="0" wp14:anchorId="1B273E71" wp14:editId="4B933065">
                  <wp:extent cx="3756660" cy="1257300"/>
                  <wp:effectExtent l="0" t="0" r="0" b="0"/>
                  <wp:docPr id="12" name="Chart 12" descr="skills chart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6841C07D" w14:textId="77777777" w:rsidR="00000000" w:rsidRDefault="00000000" w:rsidP="000C45FF">
      <w:pPr>
        <w:tabs>
          <w:tab w:val="left" w:pos="990"/>
        </w:tabs>
      </w:pPr>
    </w:p>
    <w:sectPr w:rsidR="0043117B" w:rsidSect="000C45FF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3A31F" w14:textId="77777777" w:rsidR="00993AA8" w:rsidRDefault="00993AA8" w:rsidP="000C45FF">
      <w:r>
        <w:separator/>
      </w:r>
    </w:p>
  </w:endnote>
  <w:endnote w:type="continuationSeparator" w:id="0">
    <w:p w14:paraId="23C1ADE1" w14:textId="77777777" w:rsidR="00993AA8" w:rsidRDefault="00993AA8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C6EF1" w14:textId="77777777" w:rsidR="00993AA8" w:rsidRDefault="00993AA8" w:rsidP="000C45FF">
      <w:r>
        <w:separator/>
      </w:r>
    </w:p>
  </w:footnote>
  <w:footnote w:type="continuationSeparator" w:id="0">
    <w:p w14:paraId="3FC11FD9" w14:textId="77777777" w:rsidR="00993AA8" w:rsidRDefault="00993AA8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9D150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D664DF" wp14:editId="66E8793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05DE0"/>
    <w:multiLevelType w:val="hybridMultilevel"/>
    <w:tmpl w:val="3E443968"/>
    <w:lvl w:ilvl="0" w:tplc="1604F046">
      <w:start w:val="2022"/>
      <w:numFmt w:val="bullet"/>
      <w:lvlText w:val="-"/>
      <w:lvlJc w:val="left"/>
      <w:pPr>
        <w:ind w:left="720" w:hanging="360"/>
      </w:pPr>
      <w:rPr>
        <w:rFonts w:ascii="Helvetica Neue" w:eastAsiaTheme="minorEastAsia" w:hAnsi="Helvetica Neu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483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67"/>
    <w:rsid w:val="00036450"/>
    <w:rsid w:val="00094499"/>
    <w:rsid w:val="000C45FF"/>
    <w:rsid w:val="000E3FD1"/>
    <w:rsid w:val="00112054"/>
    <w:rsid w:val="001317D8"/>
    <w:rsid w:val="00147D67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6CF7"/>
    <w:rsid w:val="00281FD5"/>
    <w:rsid w:val="0030481B"/>
    <w:rsid w:val="003156FC"/>
    <w:rsid w:val="003254B5"/>
    <w:rsid w:val="0037121F"/>
    <w:rsid w:val="003910D8"/>
    <w:rsid w:val="003A6B7D"/>
    <w:rsid w:val="003B06CA"/>
    <w:rsid w:val="004071FC"/>
    <w:rsid w:val="00445947"/>
    <w:rsid w:val="004813B3"/>
    <w:rsid w:val="00496591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64C9F"/>
    <w:rsid w:val="007775E1"/>
    <w:rsid w:val="007867A0"/>
    <w:rsid w:val="007927F5"/>
    <w:rsid w:val="00802CA0"/>
    <w:rsid w:val="00847856"/>
    <w:rsid w:val="009260CD"/>
    <w:rsid w:val="00940A66"/>
    <w:rsid w:val="00952C25"/>
    <w:rsid w:val="00993AA8"/>
    <w:rsid w:val="00A2118D"/>
    <w:rsid w:val="00A84B03"/>
    <w:rsid w:val="00AD0A50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D2522B"/>
    <w:rsid w:val="00D422DE"/>
    <w:rsid w:val="00D50A34"/>
    <w:rsid w:val="00D5459D"/>
    <w:rsid w:val="00DA1F4D"/>
    <w:rsid w:val="00DD172A"/>
    <w:rsid w:val="00E25A26"/>
    <w:rsid w:val="00E4381A"/>
    <w:rsid w:val="00E55D74"/>
    <w:rsid w:val="00E914C8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0F42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E914C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47856"/>
    <w:rPr>
      <w:color w:val="70440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9wilsja@gmail.com" TargetMode="External"/><Relationship Id="rId13" Type="http://schemas.openxmlformats.org/officeDocument/2006/relationships/hyperlink" Target="mailto:msoccer@brown.edu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Jones@columbuscrewsc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chastonay@bellarmine.edu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hyperlink" Target="https://www.youtube.com/watch?v=jCmLa_o-9Ks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Claurendifcm@gmail.com" TargetMode="External"/><Relationship Id="rId14" Type="http://schemas.openxmlformats.org/officeDocument/2006/relationships/hyperlink" Target="mailto:David.costa@belmont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ansenwilson/Library/Containers/com.microsoft.Word/Data/Library/Application%20Support/Microsoft/Office/16.0/DTS/Search/%7b98FA1786-7B75-F949-A6E7-B6A49661C5A0%7dtf00546271_win32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925087710892123"/>
          <c:y val="0"/>
          <c:w val="0.80138048159801523"/>
          <c:h val="0.97755511811023621"/>
        </c:manualLayout>
      </c:layout>
      <c:barChart>
        <c:barDir val="bar"/>
        <c:grouping val="clustere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60"/>
        <c:axId val="510443647"/>
        <c:axId val="510551375"/>
      </c:barChart>
      <c:catAx>
        <c:axId val="5104436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0551375"/>
        <c:crosses val="autoZero"/>
        <c:auto val="1"/>
        <c:lblAlgn val="ctr"/>
        <c:lblOffset val="100"/>
        <c:noMultiLvlLbl val="0"/>
      </c:catAx>
      <c:valAx>
        <c:axId val="510551375"/>
        <c:scaling>
          <c:orientation val="minMax"/>
          <c:max val="1"/>
        </c:scaling>
        <c:delete val="1"/>
        <c:axPos val="b"/>
        <c:numFmt formatCode="0.00%" sourceLinked="0"/>
        <c:majorTickMark val="none"/>
        <c:minorTickMark val="none"/>
        <c:tickLblPos val="nextTo"/>
        <c:crossAx val="510443647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3395EAB2BECC4D9BC6EF6EC6E962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672DB-6BD3-7F4C-942C-41987BD0F551}"/>
      </w:docPartPr>
      <w:docPartBody>
        <w:p w:rsidR="00000000" w:rsidRDefault="00000000">
          <w:pPr>
            <w:pStyle w:val="323395EAB2BECC4D9BC6EF6EC6E9621F"/>
          </w:pPr>
          <w:r w:rsidRPr="00CB0055">
            <w:t>Contact</w:t>
          </w:r>
        </w:p>
      </w:docPartBody>
    </w:docPart>
    <w:docPart>
      <w:docPartPr>
        <w:name w:val="18B7BFCF6460C9498BA439757A50A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F5BF7-5DD7-4C40-8209-BA408955E7C8}"/>
      </w:docPartPr>
      <w:docPartBody>
        <w:p w:rsidR="00000000" w:rsidRDefault="00000000">
          <w:pPr>
            <w:pStyle w:val="18B7BFCF6460C9498BA439757A50AEA8"/>
          </w:pPr>
          <w:r w:rsidRPr="004D3011">
            <w:t>PHONE: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668"/>
    <w:rsid w:val="00146668"/>
    <w:rsid w:val="00370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4E043271A38584B913D6D0E8E783F8F">
    <w:name w:val="F4E043271A38584B913D6D0E8E783F8F"/>
  </w:style>
  <w:style w:type="paragraph" w:customStyle="1" w:styleId="BC74148A2F6DC24C9B8001E87D95A058">
    <w:name w:val="BC74148A2F6DC24C9B8001E87D95A058"/>
  </w:style>
  <w:style w:type="paragraph" w:customStyle="1" w:styleId="D4E4205B16DAE44D9539FEB61E0D113A">
    <w:name w:val="D4E4205B16DAE44D9539FEB61E0D113A"/>
  </w:style>
  <w:style w:type="paragraph" w:customStyle="1" w:styleId="DCAF22C45532F5418249E5856331212B">
    <w:name w:val="DCAF22C45532F5418249E5856331212B"/>
  </w:style>
  <w:style w:type="paragraph" w:customStyle="1" w:styleId="323395EAB2BECC4D9BC6EF6EC6E9621F">
    <w:name w:val="323395EAB2BECC4D9BC6EF6EC6E9621F"/>
  </w:style>
  <w:style w:type="paragraph" w:customStyle="1" w:styleId="18B7BFCF6460C9498BA439757A50AEA8">
    <w:name w:val="18B7BFCF6460C9498BA439757A50AEA8"/>
  </w:style>
  <w:style w:type="paragraph" w:customStyle="1" w:styleId="BE3B2A7D9541F948BF08612A9092EC56">
    <w:name w:val="BE3B2A7D9541F948BF08612A9092EC56"/>
  </w:style>
  <w:style w:type="paragraph" w:customStyle="1" w:styleId="4AF5DB675DF8F14FB01C30BE2BBEE948">
    <w:name w:val="4AF5DB675DF8F14FB01C30BE2BBEE948"/>
  </w:style>
  <w:style w:type="paragraph" w:customStyle="1" w:styleId="C9A026D2B519614087FC7EC172982A2C">
    <w:name w:val="C9A026D2B519614087FC7EC172982A2C"/>
  </w:style>
  <w:style w:type="paragraph" w:customStyle="1" w:styleId="15A7ADC9BBA86049A0CCD96124963855">
    <w:name w:val="15A7ADC9BBA86049A0CCD96124963855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7364B011A3607A40AEE6E362DCB5E858">
    <w:name w:val="7364B011A3607A40AEE6E362DCB5E858"/>
  </w:style>
  <w:style w:type="paragraph" w:customStyle="1" w:styleId="9728D83DCE0A834EBF6598AF5B4209B6">
    <w:name w:val="9728D83DCE0A834EBF6598AF5B4209B6"/>
  </w:style>
  <w:style w:type="paragraph" w:customStyle="1" w:styleId="81A8527805E2D54FAF3721BB1AC2EEC4">
    <w:name w:val="81A8527805E2D54FAF3721BB1AC2EEC4"/>
  </w:style>
  <w:style w:type="paragraph" w:customStyle="1" w:styleId="8C882D985A806843AA0E3976CAD45917">
    <w:name w:val="8C882D985A806843AA0E3976CAD45917"/>
  </w:style>
  <w:style w:type="paragraph" w:customStyle="1" w:styleId="735009ACF0A6184EACF5FAA741F872E0">
    <w:name w:val="735009ACF0A6184EACF5FAA741F872E0"/>
  </w:style>
  <w:style w:type="paragraph" w:customStyle="1" w:styleId="BAA7778225B6BA41A9F7283E9D129158">
    <w:name w:val="BAA7778225B6BA41A9F7283E9D129158"/>
  </w:style>
  <w:style w:type="paragraph" w:customStyle="1" w:styleId="2096BCECDF80814281FC05923C6C38A7">
    <w:name w:val="2096BCECDF80814281FC05923C6C38A7"/>
  </w:style>
  <w:style w:type="paragraph" w:customStyle="1" w:styleId="3BA2C978E7B13840A6DF4AEA2DA161C8">
    <w:name w:val="3BA2C978E7B13840A6DF4AEA2DA161C8"/>
  </w:style>
  <w:style w:type="paragraph" w:customStyle="1" w:styleId="C798B23D273B894F9BC63ED6132BBDF1">
    <w:name w:val="C798B23D273B894F9BC63ED6132BBDF1"/>
  </w:style>
  <w:style w:type="paragraph" w:customStyle="1" w:styleId="C6888BDBD8C0A746A4733D1D9A1A843B">
    <w:name w:val="C6888BDBD8C0A746A4733D1D9A1A843B"/>
  </w:style>
  <w:style w:type="paragraph" w:customStyle="1" w:styleId="5B781AD32197B846992998B67E51C445">
    <w:name w:val="5B781AD32197B846992998B67E51C445"/>
  </w:style>
  <w:style w:type="paragraph" w:customStyle="1" w:styleId="7E6CD1003B8D99418734A5FE4D19684A">
    <w:name w:val="7E6CD1003B8D99418734A5FE4D19684A"/>
  </w:style>
  <w:style w:type="paragraph" w:customStyle="1" w:styleId="9A222D9A847C6F4D8DA44DE3CC6BD793">
    <w:name w:val="9A222D9A847C6F4D8DA44DE3CC6BD793"/>
  </w:style>
  <w:style w:type="paragraph" w:customStyle="1" w:styleId="9A2E4D1DEE84C74FBB7EC0C05FD88590">
    <w:name w:val="9A2E4D1DEE84C74FBB7EC0C05FD88590"/>
  </w:style>
  <w:style w:type="paragraph" w:customStyle="1" w:styleId="D83DA76F8DAAAC418E3A25BA6BE01255">
    <w:name w:val="D83DA76F8DAAAC418E3A25BA6BE01255"/>
  </w:style>
  <w:style w:type="paragraph" w:customStyle="1" w:styleId="BB3697F96250FC48A91090C68494C0D7">
    <w:name w:val="BB3697F96250FC48A91090C68494C0D7"/>
  </w:style>
  <w:style w:type="paragraph" w:customStyle="1" w:styleId="0B08A849DFDFEA47B54E031DD5988D7D">
    <w:name w:val="0B08A849DFDFEA47B54E031DD5988D7D"/>
  </w:style>
  <w:style w:type="paragraph" w:customStyle="1" w:styleId="1F4C1F3130CDB045831DA7E810A54039">
    <w:name w:val="1F4C1F3130CDB045831DA7E810A54039"/>
  </w:style>
  <w:style w:type="paragraph" w:customStyle="1" w:styleId="48449D55C0BFB4439582557EA5336C96">
    <w:name w:val="48449D55C0BFB4439582557EA5336C96"/>
  </w:style>
  <w:style w:type="paragraph" w:customStyle="1" w:styleId="7A0898722567CB4984014563AD174B6E">
    <w:name w:val="7A0898722567CB4984014563AD174B6E"/>
  </w:style>
  <w:style w:type="paragraph" w:customStyle="1" w:styleId="80A6CE7177B73A49A20CFE7051A6066D">
    <w:name w:val="80A6CE7177B73A49A20CFE7051A6066D"/>
  </w:style>
  <w:style w:type="paragraph" w:customStyle="1" w:styleId="68E3073F8FE0824D8E8430575CDE53F7">
    <w:name w:val="68E3073F8FE0824D8E8430575CDE53F7"/>
  </w:style>
  <w:style w:type="paragraph" w:customStyle="1" w:styleId="37618F41DF957D4699D147651010D9BA">
    <w:name w:val="37618F41DF957D4699D147651010D9BA"/>
  </w:style>
  <w:style w:type="paragraph" w:customStyle="1" w:styleId="EA87A670280C284EA8BB5BA6B5FF54A2">
    <w:name w:val="EA87A670280C284EA8BB5BA6B5FF54A2"/>
  </w:style>
  <w:style w:type="paragraph" w:customStyle="1" w:styleId="2181F54352A66649B160A7BE439D202A">
    <w:name w:val="2181F54352A66649B160A7BE439D202A"/>
  </w:style>
  <w:style w:type="paragraph" w:customStyle="1" w:styleId="8A52FBE006AC604588B9BA5DF9499D6F">
    <w:name w:val="8A52FBE006AC604588B9BA5DF9499D6F"/>
  </w:style>
  <w:style w:type="paragraph" w:customStyle="1" w:styleId="6EAD7299F3C1C24BA6E5C2D764C4B27B">
    <w:name w:val="6EAD7299F3C1C24BA6E5C2D764C4B27B"/>
  </w:style>
  <w:style w:type="paragraph" w:customStyle="1" w:styleId="C5E418262D746D4CADCC9CDB4A722C2B">
    <w:name w:val="C5E418262D746D4CADCC9CDB4A722C2B"/>
  </w:style>
  <w:style w:type="paragraph" w:customStyle="1" w:styleId="B47E9546F1F0BB4595F2D2AB679D5E77">
    <w:name w:val="B47E9546F1F0BB4595F2D2AB679D5E77"/>
  </w:style>
  <w:style w:type="paragraph" w:customStyle="1" w:styleId="2C358A30A711844E982EF2710CF6813B">
    <w:name w:val="2C358A30A711844E982EF2710CF6813B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kern w:val="0"/>
      <w:sz w:val="22"/>
      <w:szCs w:val="26"/>
      <w:lang w:eastAsia="ja-JP"/>
      <w14:ligatures w14:val="none"/>
    </w:rPr>
  </w:style>
  <w:style w:type="paragraph" w:customStyle="1" w:styleId="07BF1EBF133F6A4F981CB084E857438C">
    <w:name w:val="07BF1EBF133F6A4F981CB084E857438C"/>
  </w:style>
  <w:style w:type="paragraph" w:customStyle="1" w:styleId="9D40B48AB4B31749AAEC7CE58C02456C">
    <w:name w:val="9D40B48AB4B31749AAEC7CE58C02456C"/>
    <w:rsid w:val="00146668"/>
  </w:style>
  <w:style w:type="paragraph" w:customStyle="1" w:styleId="903139B54B9B9F4898ED3A67925CD22D">
    <w:name w:val="903139B54B9B9F4898ED3A67925CD22D"/>
    <w:rsid w:val="00146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Bold modern resume.dotx</Template>
  <TotalTime>0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2023-12-17T18:20:00Z</dcterms:created>
  <dcterms:modified xsi:type="dcterms:W3CDTF">2023-12-17T18:20:00Z</dcterms:modified>
</cp:coreProperties>
</file>